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E69" w:rsidRDefault="00026E69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8D783F" w:rsidRDefault="008D783F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noProof/>
          <w:sz w:val="20"/>
          <w:szCs w:val="20"/>
        </w:rPr>
      </w:pPr>
    </w:p>
    <w:p w:rsidR="001E1116" w:rsidRDefault="001E1116" w:rsidP="008D783F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  <w:r>
        <w:rPr>
          <w:rFonts w:cs="B Zar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3548E7D" wp14:editId="2DEAFDEB">
            <wp:simplePos x="0" y="0"/>
            <wp:positionH relativeFrom="margin">
              <wp:posOffset>951865</wp:posOffset>
            </wp:positionH>
            <wp:positionV relativeFrom="paragraph">
              <wp:posOffset>211455</wp:posOffset>
            </wp:positionV>
            <wp:extent cx="4314825" cy="36512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ascii="Calibri" w:eastAsia="Calibri" w:hAnsi="Calibri" w:cs="B Zar"/>
          <w:b/>
          <w:bCs/>
          <w:sz w:val="42"/>
          <w:szCs w:val="42"/>
          <w:rtl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ascii="Calibri" w:eastAsia="Calibri" w:hAnsi="Calibri" w:cs="B Zar"/>
          <w:b/>
          <w:bCs/>
          <w:sz w:val="42"/>
          <w:szCs w:val="42"/>
          <w:rtl/>
          <w:lang w:bidi="fa-IR"/>
        </w:rPr>
      </w:pPr>
      <w:r w:rsidRPr="001E1116">
        <w:rPr>
          <w:rFonts w:ascii="Calibri" w:eastAsia="Calibri" w:hAnsi="Calibri" w:cs="B Zar" w:hint="cs"/>
          <w:b/>
          <w:bCs/>
          <w:sz w:val="42"/>
          <w:szCs w:val="42"/>
          <w:rtl/>
        </w:rPr>
        <w:t>مانیتور</w:t>
      </w:r>
      <w:r w:rsidRPr="001E1116">
        <w:rPr>
          <w:rFonts w:ascii="Calibri" w:eastAsia="Calibri" w:hAnsi="Calibri" w:cs="B Zar"/>
          <w:b/>
          <w:bCs/>
          <w:sz w:val="42"/>
          <w:szCs w:val="42"/>
          <w:rtl/>
        </w:rPr>
        <w:t xml:space="preserve"> </w:t>
      </w:r>
      <w:r w:rsidRPr="001E1116">
        <w:rPr>
          <w:rFonts w:ascii="Calibri" w:eastAsia="Calibri" w:hAnsi="Calibri" w:cs="B Zar" w:hint="cs"/>
          <w:b/>
          <w:bCs/>
          <w:sz w:val="42"/>
          <w:szCs w:val="42"/>
          <w:rtl/>
        </w:rPr>
        <w:t>آلودگی</w:t>
      </w:r>
      <w:r w:rsidRPr="001E1116">
        <w:rPr>
          <w:rFonts w:ascii="Calibri" w:eastAsia="Calibri" w:hAnsi="Calibri" w:cs="B Zar"/>
          <w:b/>
          <w:bCs/>
          <w:sz w:val="42"/>
          <w:szCs w:val="42"/>
          <w:rtl/>
        </w:rPr>
        <w:t xml:space="preserve"> </w:t>
      </w:r>
      <w:r w:rsidRPr="001E1116">
        <w:rPr>
          <w:rFonts w:ascii="Calibri" w:eastAsia="Calibri" w:hAnsi="Calibri" w:cs="B Zar"/>
          <w:b/>
          <w:bCs/>
          <w:sz w:val="42"/>
          <w:szCs w:val="42"/>
        </w:rPr>
        <w:t>LB 124 B</w:t>
      </w:r>
      <w:r w:rsidRPr="001E1116">
        <w:rPr>
          <w:rFonts w:ascii="Calibri" w:eastAsia="Calibri" w:hAnsi="Calibri" w:cs="B Zar" w:hint="cs"/>
          <w:b/>
          <w:bCs/>
          <w:sz w:val="42"/>
          <w:szCs w:val="42"/>
          <w:rtl/>
        </w:rPr>
        <w:t xml:space="preserve"> ( زنون )</w:t>
      </w:r>
      <w:r>
        <w:rPr>
          <w:rFonts w:ascii="Calibri" w:eastAsia="Calibri" w:hAnsi="Calibri" w:cs="B Zar" w:hint="cs"/>
          <w:b/>
          <w:bCs/>
          <w:sz w:val="42"/>
          <w:szCs w:val="42"/>
          <w:rtl/>
          <w:lang w:bidi="fa-IR"/>
        </w:rPr>
        <w:t xml:space="preserve"> برای اندازه گیری پرتوهای گاما و بتا</w:t>
      </w: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ascii="Calibri" w:eastAsia="Calibri" w:hAnsi="Calibri" w:cs="B Zar"/>
          <w:b/>
          <w:bCs/>
          <w:sz w:val="42"/>
          <w:szCs w:val="42"/>
          <w:rtl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ascii="Calibri" w:eastAsia="Calibri" w:hAnsi="Calibri" w:cs="B Zar"/>
          <w:b/>
          <w:bCs/>
          <w:sz w:val="42"/>
          <w:szCs w:val="42"/>
          <w:rtl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ascii="Calibri" w:eastAsia="Calibri" w:hAnsi="Calibri" w:cs="B Zar"/>
          <w:b/>
          <w:bCs/>
          <w:sz w:val="42"/>
          <w:szCs w:val="42"/>
          <w:rtl/>
          <w:lang w:bidi="fa-IR"/>
        </w:rPr>
      </w:pPr>
    </w:p>
    <w:p w:rsidR="001E1116" w:rsidRDefault="00FD4FEA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cs="B Zar"/>
          <w:sz w:val="20"/>
          <w:szCs w:val="20"/>
          <w:rtl/>
          <w:lang w:bidi="fa-IR"/>
        </w:rPr>
      </w:pPr>
      <w:r>
        <w:rPr>
          <w:rFonts w:cs="B Zar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1353873F" wp14:editId="06782B9F">
            <wp:simplePos x="0" y="0"/>
            <wp:positionH relativeFrom="column">
              <wp:posOffset>-133985</wp:posOffset>
            </wp:positionH>
            <wp:positionV relativeFrom="paragraph">
              <wp:posOffset>353695</wp:posOffset>
            </wp:positionV>
            <wp:extent cx="3170555" cy="2543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FEA" w:rsidRDefault="008D783F" w:rsidP="00FD4FEA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مانیتور آلودگی سنج پرتوها و اشعه های بتا و گاما برای اندازه گیری میزان</w:t>
      </w:r>
      <w:r w:rsidR="00FD4FEA">
        <w:rPr>
          <w:rFonts w:cs="B Zar" w:hint="cs"/>
          <w:rtl/>
          <w:lang w:bidi="fa-IR"/>
        </w:rPr>
        <w:t xml:space="preserve"> آلودگی سطوح به مواد رادیواکتیو، </w:t>
      </w:r>
      <w:r>
        <w:rPr>
          <w:rFonts w:cs="B Zar" w:hint="cs"/>
          <w:rtl/>
          <w:lang w:bidi="fa-IR"/>
        </w:rPr>
        <w:t>توسط زنون را شناسایی می کند</w:t>
      </w:r>
      <w:r w:rsidR="00FD4FEA">
        <w:rPr>
          <w:rFonts w:cs="B Zar" w:hint="cs"/>
          <w:rtl/>
          <w:lang w:bidi="fa-IR"/>
        </w:rPr>
        <w:t xml:space="preserve"> که این روش تشخیص حساسیت بسیار بالایی را برای ذره بتا و هم چنین اشعه گاما فراهم می کند.</w:t>
      </w:r>
    </w:p>
    <w:p w:rsidR="001E1116" w:rsidRDefault="00FD4FEA" w:rsidP="00FD4FEA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بنابراین این ابزار برای اندازه گیری رادیونوکلویید های ساطع کننده فوتون که به طور گسترده در پزشکی هسته ای ، آزمایشگاه ها وهم چنین محیط های دیگر استفاده می شود و کاملا ایده آل و متناسب است.</w:t>
      </w:r>
      <w:r w:rsidR="008D783F">
        <w:rPr>
          <w:rFonts w:cs="B Zar" w:hint="cs"/>
          <w:rtl/>
          <w:lang w:bidi="fa-IR"/>
        </w:rPr>
        <w:t xml:space="preserve"> </w:t>
      </w:r>
    </w:p>
    <w:p w:rsidR="00FD4FEA" w:rsidRPr="00FD4FEA" w:rsidRDefault="00FD4FEA" w:rsidP="00FD4FEA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/>
          <w:b/>
          <w:bCs/>
          <w:rtl/>
          <w:lang w:bidi="fa-IR"/>
        </w:rPr>
      </w:pPr>
    </w:p>
    <w:p w:rsidR="00FD4FEA" w:rsidRDefault="002A0B69" w:rsidP="00FD4FEA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 w:hint="cs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 xml:space="preserve">کاربرد دستگاه </w:t>
      </w:r>
    </w:p>
    <w:p w:rsidR="00915DC4" w:rsidRDefault="002A0B69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  <w:r w:rsidRPr="002A0B69">
        <w:rPr>
          <w:rFonts w:cs="B Zar" w:hint="cs"/>
          <w:rtl/>
          <w:lang w:bidi="fa-IR"/>
        </w:rPr>
        <w:t>مانیتور</w:t>
      </w:r>
      <w:r w:rsidRPr="002A0B69">
        <w:rPr>
          <w:rFonts w:cs="B Zar"/>
          <w:rtl/>
          <w:lang w:bidi="fa-IR"/>
        </w:rPr>
        <w:t xml:space="preserve"> </w:t>
      </w:r>
      <w:r w:rsidRPr="002A0B69">
        <w:rPr>
          <w:rFonts w:cs="B Zar" w:hint="cs"/>
          <w:rtl/>
          <w:lang w:bidi="fa-IR"/>
        </w:rPr>
        <w:t>آلودگی</w:t>
      </w:r>
      <w:r w:rsidRPr="002A0B69">
        <w:rPr>
          <w:rFonts w:asciiTheme="majorBidi" w:hAnsiTheme="majorBidi" w:cstheme="majorBidi"/>
          <w:rtl/>
          <w:lang w:bidi="fa-IR"/>
        </w:rPr>
        <w:t xml:space="preserve"> </w:t>
      </w:r>
      <w:r w:rsidRPr="002A0B69">
        <w:rPr>
          <w:rFonts w:asciiTheme="majorBidi" w:hAnsiTheme="majorBidi" w:cstheme="majorBidi"/>
          <w:lang w:bidi="fa-IR"/>
        </w:rPr>
        <w:t>LB 124 B</w:t>
      </w:r>
      <w:r w:rsidRPr="002A0B69">
        <w:rPr>
          <w:rFonts w:asciiTheme="majorBidi" w:hAnsiTheme="majorBidi" w:cstheme="majorBidi"/>
          <w:rtl/>
          <w:lang w:bidi="fa-IR"/>
        </w:rPr>
        <w:t xml:space="preserve"> </w:t>
      </w:r>
      <w:r>
        <w:rPr>
          <w:rFonts w:asciiTheme="majorBidi" w:hAnsiTheme="majorBidi" w:cs="B Zar" w:hint="cs"/>
          <w:rtl/>
          <w:lang w:bidi="fa-IR"/>
        </w:rPr>
        <w:t xml:space="preserve">ابزاری همه کاره و انعطاف پذیر برای محافظت در برابر اشعه و تابش است . </w:t>
      </w: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  <w:r>
        <w:rPr>
          <w:rFonts w:cs="B Zar"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69AD37F0" wp14:editId="3547D52B">
            <wp:simplePos x="0" y="0"/>
            <wp:positionH relativeFrom="page">
              <wp:posOffset>3061682</wp:posOffset>
            </wp:positionH>
            <wp:positionV relativeFrom="paragraph">
              <wp:posOffset>64818</wp:posOffset>
            </wp:positionV>
            <wp:extent cx="1985645" cy="20872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</w:p>
    <w:p w:rsidR="00915DC4" w:rsidRDefault="00915DC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  <w:r>
        <w:rPr>
          <w:rFonts w:asciiTheme="majorBidi" w:hAnsiTheme="majorBidi" w:cs="B Zar" w:hint="cs"/>
          <w:rtl/>
          <w:lang w:bidi="fa-IR"/>
        </w:rPr>
        <w:t xml:space="preserve">این </w:t>
      </w:r>
      <w:r w:rsidR="002A0B69">
        <w:rPr>
          <w:rFonts w:asciiTheme="majorBidi" w:hAnsiTheme="majorBidi" w:cs="B Zar" w:hint="cs"/>
          <w:rtl/>
          <w:lang w:bidi="fa-IR"/>
        </w:rPr>
        <w:t>دستگاه در هر قسمتی که آلودگی ناشی از مواد رادیواکتیو مشاهد</w:t>
      </w:r>
      <w:r>
        <w:rPr>
          <w:rFonts w:asciiTheme="majorBidi" w:hAnsiTheme="majorBidi" w:cs="B Zar" w:hint="cs"/>
          <w:rtl/>
          <w:lang w:bidi="fa-IR"/>
        </w:rPr>
        <w:t xml:space="preserve">ه کند مورد کنترل قرار می دهد . </w:t>
      </w:r>
    </w:p>
    <w:p w:rsidR="002A0B69" w:rsidRDefault="002A0B69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 w:hint="cs"/>
          <w:rtl/>
          <w:lang w:bidi="fa-IR"/>
        </w:rPr>
      </w:pPr>
      <w:r>
        <w:rPr>
          <w:rFonts w:asciiTheme="majorBidi" w:hAnsiTheme="majorBidi" w:cs="B Zar" w:hint="cs"/>
          <w:rtl/>
          <w:lang w:bidi="fa-IR"/>
        </w:rPr>
        <w:t xml:space="preserve">مکان های مورد استفاده از این دستگاه : </w:t>
      </w:r>
      <w:r>
        <w:rPr>
          <w:rFonts w:cs="B Zar" w:hint="cs"/>
          <w:rtl/>
          <w:lang w:bidi="fa-IR"/>
        </w:rPr>
        <w:t>در دفع زباله های هسته ای و ه</w:t>
      </w:r>
      <w:r w:rsidR="00915DC4">
        <w:rPr>
          <w:rFonts w:cs="B Zar" w:hint="cs"/>
          <w:rtl/>
          <w:lang w:bidi="fa-IR"/>
        </w:rPr>
        <w:t xml:space="preserve">م چنین نظارت بر محیط زیست ( عدم </w:t>
      </w:r>
      <w:r>
        <w:rPr>
          <w:rFonts w:cs="B Zar" w:hint="cs"/>
          <w:rtl/>
          <w:lang w:bidi="fa-IR"/>
        </w:rPr>
        <w:t xml:space="preserve">آلودگی محیط به این موارد) استفاده می شود. </w:t>
      </w:r>
    </w:p>
    <w:p w:rsidR="002A0B69" w:rsidRDefault="00EF3674" w:rsidP="002A0B69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/>
          <w:rtl/>
          <w:lang w:bidi="fa-IR"/>
        </w:rPr>
      </w:pPr>
      <w:r>
        <w:rPr>
          <w:rFonts w:asciiTheme="majorBidi" w:hAnsiTheme="majorBidi" w:cs="B Zar"/>
          <w:noProof/>
          <w:rtl/>
        </w:rPr>
        <w:drawing>
          <wp:anchor distT="0" distB="0" distL="114300" distR="114300" simplePos="0" relativeHeight="251661312" behindDoc="0" locked="0" layoutInCell="1" allowOverlap="1" wp14:anchorId="0081EAE1" wp14:editId="131C57F1">
            <wp:simplePos x="0" y="0"/>
            <wp:positionH relativeFrom="margin">
              <wp:posOffset>336550</wp:posOffset>
            </wp:positionH>
            <wp:positionV relativeFrom="paragraph">
              <wp:posOffset>563880</wp:posOffset>
            </wp:positionV>
            <wp:extent cx="3027680" cy="2245995"/>
            <wp:effectExtent l="0" t="0" r="127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69">
        <w:rPr>
          <w:rFonts w:cs="B Zar" w:hint="cs"/>
          <w:rtl/>
          <w:lang w:bidi="fa-IR"/>
        </w:rPr>
        <w:t xml:space="preserve">این ابزار برای اندازه گیری آلودگی های رادیواکتیو فعال بتا و گاما در سطوحی مانند کف </w:t>
      </w:r>
      <w:r w:rsidR="002A0B69">
        <w:rPr>
          <w:rFonts w:ascii="Times New Roman" w:hAnsi="Times New Roman" w:cs="Times New Roman" w:hint="cs"/>
          <w:rtl/>
          <w:lang w:bidi="fa-IR"/>
        </w:rPr>
        <w:t>–</w:t>
      </w:r>
      <w:r w:rsidR="002A0B69">
        <w:rPr>
          <w:rFonts w:cs="B Zar" w:hint="cs"/>
          <w:rtl/>
          <w:lang w:bidi="fa-IR"/>
        </w:rPr>
        <w:t xml:space="preserve"> دیوار </w:t>
      </w:r>
      <w:r w:rsidR="002A0B69">
        <w:rPr>
          <w:rFonts w:ascii="Times New Roman" w:hAnsi="Times New Roman" w:cs="Times New Roman" w:hint="cs"/>
          <w:rtl/>
          <w:lang w:bidi="fa-IR"/>
        </w:rPr>
        <w:t>–</w:t>
      </w:r>
      <w:r w:rsidR="002A0B69">
        <w:rPr>
          <w:rFonts w:cs="B Zar" w:hint="cs"/>
          <w:rtl/>
          <w:lang w:bidi="fa-IR"/>
        </w:rPr>
        <w:t xml:space="preserve"> میزکار- اشیاء </w:t>
      </w:r>
      <w:r w:rsidR="002A0B69">
        <w:rPr>
          <w:rFonts w:ascii="Times New Roman" w:hAnsi="Times New Roman" w:cs="Times New Roman" w:hint="cs"/>
          <w:rtl/>
          <w:lang w:bidi="fa-IR"/>
        </w:rPr>
        <w:t>–</w:t>
      </w:r>
      <w:r w:rsidR="002A0B69">
        <w:rPr>
          <w:rFonts w:cs="B Zar" w:hint="cs"/>
          <w:rtl/>
          <w:lang w:bidi="fa-IR"/>
        </w:rPr>
        <w:t xml:space="preserve"> لباس یا پوست استفاده می شود.</w:t>
      </w:r>
    </w:p>
    <w:p w:rsidR="00915DC4" w:rsidRPr="002A0B69" w:rsidRDefault="00EF3674" w:rsidP="00915DC4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asciiTheme="majorBidi" w:hAnsiTheme="majorBidi" w:cs="B Zar"/>
          <w:rtl/>
          <w:lang w:bidi="fa-IR"/>
        </w:rPr>
      </w:pPr>
      <w:r>
        <w:rPr>
          <w:rFonts w:asciiTheme="majorBidi" w:hAnsiTheme="majorBidi" w:cs="B Zar" w:hint="cs"/>
          <w:rtl/>
          <w:lang w:bidi="fa-IR"/>
        </w:rPr>
        <w:t xml:space="preserve"> </w:t>
      </w:r>
    </w:p>
    <w:p w:rsidR="00FD4FEA" w:rsidRPr="00FD4FEA" w:rsidRDefault="00FD4FEA" w:rsidP="00FD4FEA">
      <w:pPr>
        <w:pBdr>
          <w:bottom w:val="single" w:sz="4" w:space="20" w:color="auto"/>
        </w:pBdr>
        <w:tabs>
          <w:tab w:val="left" w:pos="3507"/>
        </w:tabs>
        <w:bidi/>
        <w:spacing w:after="0" w:line="360" w:lineRule="auto"/>
        <w:jc w:val="both"/>
        <w:rPr>
          <w:rFonts w:cs="B Zar" w:hint="cs"/>
          <w:rtl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cs="B Zar"/>
          <w:sz w:val="20"/>
          <w:szCs w:val="20"/>
          <w:rtl/>
          <w:lang w:bidi="fa-IR"/>
        </w:rPr>
      </w:pPr>
    </w:p>
    <w:p w:rsidR="001E1116" w:rsidRDefault="001E1116" w:rsidP="001E1116">
      <w:pPr>
        <w:pBdr>
          <w:bottom w:val="single" w:sz="4" w:space="20" w:color="auto"/>
        </w:pBdr>
        <w:tabs>
          <w:tab w:val="left" w:pos="3507"/>
        </w:tabs>
        <w:bidi/>
        <w:jc w:val="center"/>
        <w:rPr>
          <w:rFonts w:cs="B Zar"/>
          <w:sz w:val="20"/>
          <w:szCs w:val="20"/>
          <w:rtl/>
          <w:lang w:bidi="fa-IR"/>
        </w:rPr>
      </w:pPr>
    </w:p>
    <w:p w:rsidR="0077252B" w:rsidRDefault="0077252B" w:rsidP="0077252B">
      <w:pPr>
        <w:pBdr>
          <w:bottom w:val="single" w:sz="4" w:space="20" w:color="auto"/>
        </w:pBdr>
        <w:tabs>
          <w:tab w:val="left" w:pos="3507"/>
        </w:tabs>
        <w:bidi/>
        <w:rPr>
          <w:rFonts w:cs="B Zar"/>
          <w:b/>
          <w:bCs/>
          <w:lang w:bidi="fa-IR"/>
        </w:rPr>
      </w:pPr>
    </w:p>
    <w:p w:rsidR="001E1116" w:rsidRPr="0077252B" w:rsidRDefault="0077252B" w:rsidP="0077252B">
      <w:pPr>
        <w:pBdr>
          <w:bottom w:val="single" w:sz="4" w:space="20" w:color="auto"/>
        </w:pBdr>
        <w:tabs>
          <w:tab w:val="left" w:pos="3507"/>
        </w:tabs>
        <w:bidi/>
        <w:rPr>
          <w:rFonts w:cs="B Zar"/>
          <w:b/>
          <w:bCs/>
          <w:rtl/>
          <w:lang w:bidi="fa-IR"/>
        </w:rPr>
      </w:pPr>
      <w:r w:rsidRPr="0077252B">
        <w:rPr>
          <w:rFonts w:cs="B Zar" w:hint="cs"/>
          <w:b/>
          <w:bCs/>
          <w:rtl/>
          <w:lang w:bidi="fa-IR"/>
        </w:rPr>
        <w:t xml:space="preserve">شرح دستگاه </w:t>
      </w:r>
    </w:p>
    <w:p w:rsidR="00EF3674" w:rsidRDefault="00EF3674" w:rsidP="0077252B">
      <w:pPr>
        <w:pBdr>
          <w:bottom w:val="single" w:sz="4" w:space="20" w:color="auto"/>
        </w:pBdr>
        <w:tabs>
          <w:tab w:val="left" w:pos="3507"/>
        </w:tabs>
        <w:bidi/>
        <w:spacing w:after="0"/>
        <w:rPr>
          <w:rFonts w:asciiTheme="minorBidi" w:hAnsiTheme="minorBidi" w:cs="B Zar" w:hint="cs"/>
          <w:rtl/>
          <w:lang w:bidi="fa-IR"/>
        </w:rPr>
      </w:pPr>
      <w:r>
        <w:rPr>
          <w:rFonts w:cs="B Zar" w:hint="cs"/>
          <w:rtl/>
          <w:lang w:bidi="fa-IR"/>
        </w:rPr>
        <w:t xml:space="preserve">مانیتور </w:t>
      </w:r>
      <w:r w:rsidRPr="00EF3674">
        <w:rPr>
          <w:rFonts w:asciiTheme="minorBidi" w:hAnsiTheme="minorBidi"/>
          <w:lang w:bidi="fa-IR"/>
        </w:rPr>
        <w:t>LB 124 B</w:t>
      </w:r>
      <w:r>
        <w:rPr>
          <w:rFonts w:asciiTheme="minorBidi" w:hAnsiTheme="minorBidi" w:hint="cs"/>
          <w:rtl/>
          <w:lang w:bidi="fa-IR"/>
        </w:rPr>
        <w:t xml:space="preserve"> </w:t>
      </w:r>
      <w:r>
        <w:rPr>
          <w:rFonts w:asciiTheme="minorBidi" w:hAnsiTheme="minorBidi" w:cs="B Zar" w:hint="cs"/>
          <w:rtl/>
          <w:lang w:bidi="fa-IR"/>
        </w:rPr>
        <w:t xml:space="preserve">یک ابزار قابل حمل با باتری می باشد و دارای </w:t>
      </w:r>
      <w:r w:rsidR="0077252B">
        <w:rPr>
          <w:rFonts w:asciiTheme="minorBidi" w:hAnsiTheme="minorBidi" w:cs="B Zar" w:hint="cs"/>
          <w:rtl/>
          <w:lang w:bidi="fa-IR"/>
        </w:rPr>
        <w:t>نفوذ پذیری مساحتی به ابعاد 150 سانتی متر مربع می باشد.</w:t>
      </w:r>
    </w:p>
    <w:p w:rsidR="0077252B" w:rsidRDefault="0077252B" w:rsidP="0077252B">
      <w:pPr>
        <w:pBdr>
          <w:bottom w:val="single" w:sz="4" w:space="20" w:color="auto"/>
        </w:pBdr>
        <w:tabs>
          <w:tab w:val="left" w:pos="3507"/>
        </w:tabs>
        <w:bidi/>
        <w:spacing w:after="0"/>
        <w:rPr>
          <w:rFonts w:asciiTheme="minorBidi" w:hAnsiTheme="minorBidi" w:cs="B Zar"/>
          <w:rtl/>
          <w:lang w:bidi="fa-IR"/>
        </w:rPr>
      </w:pPr>
      <w:r>
        <w:rPr>
          <w:rFonts w:asciiTheme="minorBidi" w:hAnsiTheme="minorBidi" w:cs="B Zar" w:hint="cs"/>
          <w:rtl/>
          <w:lang w:bidi="fa-IR"/>
        </w:rPr>
        <w:t xml:space="preserve">این دستگاه شامل یک لوله پر شده از زنون و یک صفحه ریز پردازنده است. هم چنین دارای واحد نمایشگر و یک آمپلی فایر و ماژول تفکیک کننده با ولتاژ بالا برای پردازش سیگنال است. </w:t>
      </w:r>
    </w:p>
    <w:p w:rsidR="0077252B" w:rsidRDefault="0077252B" w:rsidP="0077252B">
      <w:pPr>
        <w:pBdr>
          <w:bottom w:val="single" w:sz="4" w:space="20" w:color="auto"/>
        </w:pBdr>
        <w:tabs>
          <w:tab w:val="left" w:pos="3507"/>
        </w:tabs>
        <w:bidi/>
        <w:spacing w:after="0"/>
        <w:rPr>
          <w:rFonts w:asciiTheme="minorBidi" w:hAnsiTheme="minorBidi" w:cs="B Zar" w:hint="cs"/>
          <w:rtl/>
          <w:lang w:bidi="fa-IR"/>
        </w:rPr>
      </w:pPr>
      <w:r>
        <w:rPr>
          <w:rFonts w:asciiTheme="minorBidi" w:hAnsiTheme="minorBidi" w:cs="B Zar" w:hint="cs"/>
          <w:rtl/>
          <w:lang w:bidi="fa-IR"/>
        </w:rPr>
        <w:t>راهنماهایی برای نصب یک توری اضافی برای محافظت بهتر از ردیاب با استفاده از نگهدارنده نمونه با کشو برای اندازه گیری فعالیت های نمونه های کوچک وجود دارد.</w:t>
      </w:r>
    </w:p>
    <w:p w:rsidR="0077252B" w:rsidRPr="00EF3674" w:rsidRDefault="0077252B" w:rsidP="0077252B">
      <w:pPr>
        <w:pBdr>
          <w:bottom w:val="single" w:sz="4" w:space="20" w:color="auto"/>
        </w:pBdr>
        <w:tabs>
          <w:tab w:val="left" w:pos="3507"/>
        </w:tabs>
        <w:bidi/>
        <w:rPr>
          <w:rFonts w:cs="B Zar" w:hint="cs"/>
          <w:rtl/>
          <w:lang w:bidi="fa-IR"/>
        </w:rPr>
      </w:pPr>
    </w:p>
    <w:p w:rsidR="00EF3674" w:rsidRDefault="00EF3674" w:rsidP="00EF3674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sz w:val="20"/>
          <w:szCs w:val="20"/>
          <w:rtl/>
          <w:lang w:bidi="fa-IR"/>
        </w:rPr>
      </w:pPr>
    </w:p>
    <w:p w:rsidR="00EF3674" w:rsidRDefault="00EF3674" w:rsidP="0077252B">
      <w:pPr>
        <w:pBdr>
          <w:bottom w:val="single" w:sz="4" w:space="20" w:color="auto"/>
        </w:pBdr>
        <w:tabs>
          <w:tab w:val="left" w:pos="3507"/>
        </w:tabs>
        <w:bidi/>
        <w:rPr>
          <w:rFonts w:cs="B Zar"/>
          <w:sz w:val="20"/>
          <w:szCs w:val="20"/>
          <w:rtl/>
          <w:lang w:bidi="fa-IR"/>
        </w:rPr>
      </w:pPr>
    </w:p>
    <w:p w:rsidR="008170A9" w:rsidRDefault="0077252B" w:rsidP="008170A9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 w:rsidRPr="0077252B">
        <w:rPr>
          <w:rFonts w:asciiTheme="majorBidi" w:hAnsiTheme="majorBidi" w:cstheme="majorBidi"/>
          <w:lang w:bidi="fa-IR"/>
        </w:rPr>
        <w:t xml:space="preserve">LB 124 </w:t>
      </w:r>
      <w:proofErr w:type="gramStart"/>
      <w:r w:rsidRPr="0077252B">
        <w:rPr>
          <w:rFonts w:asciiTheme="majorBidi" w:hAnsiTheme="majorBidi" w:cstheme="majorBidi"/>
          <w:lang w:bidi="fa-IR"/>
        </w:rPr>
        <w:t xml:space="preserve">B </w:t>
      </w:r>
      <w:r w:rsidRPr="0077252B">
        <w:rPr>
          <w:rFonts w:asciiTheme="majorBidi" w:hAnsiTheme="majorBidi" w:cstheme="majorBidi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از</w:t>
      </w:r>
      <w:proofErr w:type="gramEnd"/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طراحی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جذاب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و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ارگونومیکی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برخوردار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است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و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دلیل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وزن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کم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از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پس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کنترل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آن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برمی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آید</w:t>
      </w:r>
      <w:r w:rsidRPr="0077252B">
        <w:rPr>
          <w:rFonts w:cs="B Zar"/>
          <w:rtl/>
          <w:lang w:bidi="fa-IR"/>
        </w:rPr>
        <w:t xml:space="preserve">. </w:t>
      </w:r>
      <w:r w:rsidRPr="0077252B">
        <w:rPr>
          <w:rFonts w:cs="B Zar" w:hint="cs"/>
          <w:rtl/>
          <w:lang w:bidi="fa-IR"/>
        </w:rPr>
        <w:t>حتی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در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شرایط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نامساعد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نتایج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اندازه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گیری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شده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را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می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توان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راحتی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در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یک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صفحه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نمایش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بزرگ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با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وضوح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بالا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با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نور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پس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زمینه</w:t>
      </w:r>
      <w:r w:rsidRPr="0077252B">
        <w:rPr>
          <w:rFonts w:cs="B Zar"/>
          <w:rtl/>
          <w:lang w:bidi="fa-IR"/>
        </w:rPr>
        <w:t xml:space="preserve"> </w:t>
      </w:r>
      <w:r w:rsidRPr="0077252B">
        <w:rPr>
          <w:rFonts w:cs="B Zar" w:hint="cs"/>
          <w:rtl/>
          <w:lang w:bidi="fa-IR"/>
        </w:rPr>
        <w:t>خواند</w:t>
      </w:r>
      <w:r w:rsidRPr="0077252B">
        <w:rPr>
          <w:rFonts w:cs="B Zar"/>
          <w:lang w:bidi="fa-IR"/>
        </w:rPr>
        <w:t>.</w:t>
      </w:r>
    </w:p>
    <w:p w:rsidR="008170A9" w:rsidRDefault="008170A9" w:rsidP="008170A9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noProof/>
          <w:rtl/>
        </w:rPr>
      </w:pPr>
    </w:p>
    <w:p w:rsidR="00C56FA8" w:rsidRDefault="00C56FA8" w:rsidP="00C56FA8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noProof/>
          <w:rtl/>
        </w:rPr>
      </w:pPr>
      <w:r>
        <w:rPr>
          <w:rFonts w:cs="B Zar"/>
          <w:noProof/>
          <w:rtl/>
        </w:rPr>
        <w:drawing>
          <wp:anchor distT="0" distB="0" distL="114300" distR="114300" simplePos="0" relativeHeight="251662336" behindDoc="0" locked="0" layoutInCell="1" allowOverlap="1" wp14:anchorId="6AB6C3C5" wp14:editId="00815355">
            <wp:simplePos x="0" y="0"/>
            <wp:positionH relativeFrom="column">
              <wp:posOffset>-45085</wp:posOffset>
            </wp:positionH>
            <wp:positionV relativeFrom="paragraph">
              <wp:posOffset>43444</wp:posOffset>
            </wp:positionV>
            <wp:extent cx="2458085" cy="2198370"/>
            <wp:effectExtent l="171450" t="171450" r="361315" b="3543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8472" r="5301" b="3006"/>
                    <a:stretch/>
                  </pic:blipFill>
                  <pic:spPr bwMode="auto">
                    <a:xfrm>
                      <a:off x="0" y="0"/>
                      <a:ext cx="245808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0A9" w:rsidRDefault="00C56FA8" w:rsidP="008170A9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 w:hint="cs"/>
          <w:noProof/>
          <w:rtl/>
        </w:rPr>
      </w:pPr>
      <w:r>
        <w:rPr>
          <w:rFonts w:cs="B Zar" w:hint="cs"/>
          <w:noProof/>
          <w:rtl/>
        </w:rPr>
        <w:t xml:space="preserve">- </w:t>
      </w:r>
      <w:r w:rsidR="008170A9">
        <w:rPr>
          <w:rFonts w:cs="B Zar" w:hint="cs"/>
          <w:noProof/>
          <w:rtl/>
        </w:rPr>
        <w:t>به دلیل داشتن پروفایل های مختلف کاربران متفاوتی می توانند از این دستگاه استفاده کنند.</w:t>
      </w:r>
    </w:p>
    <w:p w:rsidR="00C56FA8" w:rsidRDefault="00C56FA8" w:rsidP="008170A9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-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کاربران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باتجربه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تر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ممکن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است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از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این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ابزار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عنوان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یک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سیستم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ساده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و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کاملاً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ساختار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یافته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استفاده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کنند</w:t>
      </w:r>
      <w:r w:rsidR="0077252B" w:rsidRPr="0077252B">
        <w:rPr>
          <w:rFonts w:cs="B Zar"/>
          <w:rtl/>
          <w:lang w:bidi="fa-IR"/>
        </w:rPr>
        <w:t xml:space="preserve">. </w:t>
      </w:r>
      <w:r w:rsidR="0077252B" w:rsidRPr="0077252B">
        <w:rPr>
          <w:rFonts w:cs="B Zar" w:hint="cs"/>
          <w:rtl/>
          <w:lang w:bidi="fa-IR"/>
        </w:rPr>
        <w:t>برای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کاربران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باتجربه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این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نرم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افزار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توابع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و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ابزارهای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شماری</w:t>
      </w:r>
      <w:r w:rsidR="008170A9">
        <w:rPr>
          <w:rFonts w:cs="B Zar" w:hint="cs"/>
          <w:rtl/>
          <w:lang w:bidi="fa-IR"/>
        </w:rPr>
        <w:t xml:space="preserve"> و هم چنین </w:t>
      </w:r>
      <w:r w:rsidR="0077252B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حالت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های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اندازه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گیری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و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دسترسی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به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همه</w:t>
      </w:r>
      <w:r w:rsidR="008170A9" w:rsidRPr="0077252B">
        <w:rPr>
          <w:rFonts w:cs="B Zar"/>
          <w:rtl/>
          <w:lang w:bidi="fa-IR"/>
        </w:rPr>
        <w:t xml:space="preserve"> </w:t>
      </w:r>
      <w:r w:rsidR="008170A9" w:rsidRPr="0077252B">
        <w:rPr>
          <w:rFonts w:cs="B Zar" w:hint="cs"/>
          <w:rtl/>
          <w:lang w:bidi="fa-IR"/>
        </w:rPr>
        <w:t>پارامترها</w:t>
      </w:r>
      <w:r w:rsidR="008170A9">
        <w:rPr>
          <w:rFonts w:cs="B Zar" w:hint="cs"/>
          <w:rtl/>
          <w:lang w:bidi="fa-IR"/>
        </w:rPr>
        <w:t xml:space="preserve">ی مختلف </w:t>
      </w:r>
      <w:r w:rsidR="0077252B" w:rsidRPr="0077252B">
        <w:rPr>
          <w:rFonts w:cs="B Zar" w:hint="cs"/>
          <w:rtl/>
          <w:lang w:bidi="fa-IR"/>
        </w:rPr>
        <w:t>را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ارائه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می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دهد</w:t>
      </w:r>
      <w:r w:rsidR="0077252B" w:rsidRPr="0077252B">
        <w:rPr>
          <w:rFonts w:cs="B Zar"/>
          <w:rtl/>
          <w:lang w:bidi="fa-IR"/>
        </w:rPr>
        <w:t xml:space="preserve"> </w:t>
      </w:r>
      <w:r w:rsidR="008170A9">
        <w:rPr>
          <w:rFonts w:cs="B Zar" w:hint="cs"/>
          <w:rtl/>
          <w:lang w:bidi="fa-IR"/>
        </w:rPr>
        <w:t xml:space="preserve">. </w:t>
      </w:r>
    </w:p>
    <w:p w:rsidR="00C56FA8" w:rsidRDefault="00C56FA8" w:rsidP="00C56FA8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rtl/>
          <w:lang w:bidi="fa-IR"/>
        </w:rPr>
      </w:pPr>
      <w:r>
        <w:rPr>
          <w:rFonts w:cs="B Zar"/>
          <w:noProof/>
          <w:rtl/>
        </w:rPr>
        <w:drawing>
          <wp:anchor distT="0" distB="0" distL="114300" distR="114300" simplePos="0" relativeHeight="251663360" behindDoc="0" locked="0" layoutInCell="1" allowOverlap="1" wp14:anchorId="6418E151" wp14:editId="2988D8B0">
            <wp:simplePos x="0" y="0"/>
            <wp:positionH relativeFrom="column">
              <wp:posOffset>-26670</wp:posOffset>
            </wp:positionH>
            <wp:positionV relativeFrom="paragraph">
              <wp:posOffset>202565</wp:posOffset>
            </wp:positionV>
            <wp:extent cx="2468245" cy="2196465"/>
            <wp:effectExtent l="171450" t="152400" r="370205" b="3562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b="2386"/>
                    <a:stretch/>
                  </pic:blipFill>
                  <pic:spPr bwMode="auto">
                    <a:xfrm>
                      <a:off x="0" y="0"/>
                      <a:ext cx="246824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Zar" w:hint="cs"/>
          <w:rtl/>
          <w:lang w:bidi="fa-IR"/>
        </w:rPr>
        <w:t xml:space="preserve">- </w:t>
      </w:r>
      <w:r w:rsidR="0077252B" w:rsidRPr="0077252B">
        <w:rPr>
          <w:rFonts w:cs="B Zar" w:hint="cs"/>
          <w:rtl/>
          <w:lang w:bidi="fa-IR"/>
        </w:rPr>
        <w:t>پروفایل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ها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را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می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توان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با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رمز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عبور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محافظت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کرد</w:t>
      </w:r>
      <w:r w:rsidR="0077252B" w:rsidRPr="0077252B">
        <w:rPr>
          <w:rFonts w:cs="B Zar"/>
          <w:rtl/>
          <w:lang w:bidi="fa-IR"/>
        </w:rPr>
        <w:t xml:space="preserve"> </w:t>
      </w:r>
      <w:r w:rsidR="008170A9">
        <w:rPr>
          <w:rFonts w:cs="B Zar" w:hint="cs"/>
          <w:rtl/>
          <w:lang w:bidi="fa-IR"/>
        </w:rPr>
        <w:t xml:space="preserve">که </w:t>
      </w:r>
      <w:r w:rsidR="0077252B" w:rsidRPr="0077252B">
        <w:rPr>
          <w:rFonts w:cs="B Zar" w:hint="cs"/>
          <w:rtl/>
          <w:lang w:bidi="fa-IR"/>
        </w:rPr>
        <w:t>از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قبل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صورت</w:t>
      </w:r>
      <w:r w:rsidR="0077252B" w:rsidRPr="0077252B">
        <w:rPr>
          <w:rFonts w:cs="B Zar"/>
          <w:rtl/>
          <w:lang w:bidi="fa-IR"/>
        </w:rPr>
        <w:t xml:space="preserve"> </w:t>
      </w:r>
      <w:r w:rsidR="008170A9">
        <w:rPr>
          <w:rFonts w:cs="B Zar" w:hint="cs"/>
          <w:rtl/>
          <w:lang w:bidi="fa-IR"/>
        </w:rPr>
        <w:t xml:space="preserve">استاندارد </w:t>
      </w:r>
      <w:r w:rsidR="008170A9">
        <w:rPr>
          <w:rFonts w:ascii="Times New Roman" w:hAnsi="Times New Roman" w:cs="Times New Roman" w:hint="cs"/>
          <w:rtl/>
          <w:lang w:bidi="fa-IR"/>
        </w:rPr>
        <w:t>–</w:t>
      </w:r>
      <w:r w:rsidR="008170A9">
        <w:rPr>
          <w:rFonts w:cs="B Zar" w:hint="cs"/>
          <w:rtl/>
          <w:lang w:bidi="fa-IR"/>
        </w:rPr>
        <w:t xml:space="preserve"> آسان </w:t>
      </w:r>
      <w:r w:rsidR="008170A9">
        <w:rPr>
          <w:rFonts w:ascii="Times New Roman" w:hAnsi="Times New Roman" w:cs="Times New Roman" w:hint="cs"/>
          <w:rtl/>
          <w:lang w:bidi="fa-IR"/>
        </w:rPr>
        <w:t>–</w:t>
      </w:r>
      <w:r w:rsidR="008170A9">
        <w:rPr>
          <w:rFonts w:cs="B Zar" w:hint="cs"/>
          <w:rtl/>
          <w:lang w:bidi="fa-IR"/>
        </w:rPr>
        <w:t xml:space="preserve"> اختصاصی </w:t>
      </w:r>
      <w:r w:rsidR="0077252B" w:rsidRPr="0077252B">
        <w:rPr>
          <w:rFonts w:cs="B Zar" w:hint="cs"/>
          <w:rtl/>
          <w:lang w:bidi="fa-IR"/>
        </w:rPr>
        <w:t>تعریف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شده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اند</w:t>
      </w:r>
      <w:r w:rsidR="0077252B" w:rsidRPr="0077252B">
        <w:rPr>
          <w:rFonts w:cs="B Zar"/>
          <w:rtl/>
          <w:lang w:bidi="fa-IR"/>
        </w:rPr>
        <w:t xml:space="preserve">. </w:t>
      </w:r>
    </w:p>
    <w:p w:rsidR="008170A9" w:rsidRDefault="00C56FA8" w:rsidP="00C56FA8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 xml:space="preserve">- </w:t>
      </w:r>
      <w:r w:rsidR="0077252B" w:rsidRPr="0077252B">
        <w:rPr>
          <w:rFonts w:cs="B Zar" w:hint="cs"/>
          <w:rtl/>
          <w:lang w:bidi="fa-IR"/>
        </w:rPr>
        <w:t>این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ابزار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دارای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یک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حافظه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داده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بزرگ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است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و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از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ارتباط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دو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طرفه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از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طریق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8170A9">
        <w:rPr>
          <w:rFonts w:asciiTheme="majorBidi" w:hAnsiTheme="majorBidi" w:cstheme="majorBidi"/>
          <w:lang w:bidi="fa-IR"/>
        </w:rPr>
        <w:t>RS232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پشتیبانی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می</w:t>
      </w:r>
      <w:r w:rsidR="0077252B" w:rsidRPr="0077252B">
        <w:rPr>
          <w:rFonts w:cs="B Zar"/>
          <w:rtl/>
          <w:lang w:bidi="fa-IR"/>
        </w:rPr>
        <w:t xml:space="preserve"> </w:t>
      </w:r>
      <w:r w:rsidR="008170A9">
        <w:rPr>
          <w:rFonts w:cs="B Zar" w:hint="cs"/>
          <w:rtl/>
          <w:lang w:bidi="fa-IR"/>
        </w:rPr>
        <w:t>شو</w:t>
      </w:r>
      <w:r w:rsidR="0077252B" w:rsidRPr="0077252B">
        <w:rPr>
          <w:rFonts w:cs="B Zar" w:hint="cs"/>
          <w:rtl/>
          <w:lang w:bidi="fa-IR"/>
        </w:rPr>
        <w:t>د</w:t>
      </w:r>
      <w:r w:rsidR="0077252B" w:rsidRPr="0077252B">
        <w:rPr>
          <w:rFonts w:cs="B Zar"/>
          <w:rtl/>
          <w:lang w:bidi="fa-IR"/>
        </w:rPr>
        <w:t>.</w:t>
      </w:r>
    </w:p>
    <w:p w:rsidR="0077252B" w:rsidRDefault="00C56FA8" w:rsidP="008170A9">
      <w:pPr>
        <w:pBdr>
          <w:bottom w:val="single" w:sz="4" w:space="20" w:color="auto"/>
        </w:pBdr>
        <w:tabs>
          <w:tab w:val="left" w:pos="3507"/>
        </w:tabs>
        <w:bidi/>
        <w:spacing w:after="0"/>
        <w:jc w:val="both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-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بارگیری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برنامه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و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انتقال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داده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به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رایانه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یا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چاپگر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امکان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پذیر</w:t>
      </w:r>
      <w:r w:rsidR="0077252B" w:rsidRPr="0077252B">
        <w:rPr>
          <w:rFonts w:cs="B Zar"/>
          <w:rtl/>
          <w:lang w:bidi="fa-IR"/>
        </w:rPr>
        <w:t xml:space="preserve"> </w:t>
      </w:r>
      <w:r w:rsidR="0077252B" w:rsidRPr="0077252B">
        <w:rPr>
          <w:rFonts w:cs="B Zar" w:hint="cs"/>
          <w:rtl/>
          <w:lang w:bidi="fa-IR"/>
        </w:rPr>
        <w:t>است</w:t>
      </w:r>
      <w:r w:rsidR="0077252B" w:rsidRPr="0077252B">
        <w:rPr>
          <w:rFonts w:cs="B Zar"/>
          <w:rtl/>
          <w:lang w:bidi="fa-IR"/>
        </w:rPr>
        <w:t>.</w:t>
      </w:r>
    </w:p>
    <w:p w:rsidR="008170A9" w:rsidRDefault="008170A9" w:rsidP="008170A9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</w:p>
    <w:p w:rsidR="008170A9" w:rsidRDefault="008170A9" w:rsidP="008170A9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b/>
          <w:bCs/>
          <w:rtl/>
          <w:lang w:bidi="fa-IR"/>
        </w:rPr>
      </w:pPr>
    </w:p>
    <w:p w:rsidR="00C56FA8" w:rsidRPr="005104A3" w:rsidRDefault="00C56FA8" w:rsidP="005104A3">
      <w:pPr>
        <w:pStyle w:val="ListParagraph"/>
        <w:numPr>
          <w:ilvl w:val="0"/>
          <w:numId w:val="33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b/>
          <w:bCs/>
          <w:rtl/>
          <w:lang w:bidi="fa-IR"/>
        </w:rPr>
      </w:pPr>
      <w:r w:rsidRPr="005104A3">
        <w:rPr>
          <w:rFonts w:cs="B Zar" w:hint="cs"/>
          <w:b/>
          <w:bCs/>
          <w:rtl/>
          <w:lang w:bidi="fa-IR"/>
        </w:rPr>
        <w:lastRenderedPageBreak/>
        <w:t>ویژگی</w:t>
      </w:r>
      <w:r w:rsidRPr="005104A3">
        <w:rPr>
          <w:rFonts w:cs="B Zar"/>
          <w:b/>
          <w:bCs/>
          <w:rtl/>
          <w:lang w:bidi="fa-IR"/>
        </w:rPr>
        <w:t xml:space="preserve"> </w:t>
      </w:r>
      <w:r w:rsidRPr="005104A3">
        <w:rPr>
          <w:rFonts w:cs="B Zar" w:hint="cs"/>
          <w:b/>
          <w:bCs/>
          <w:rtl/>
          <w:lang w:bidi="fa-IR"/>
        </w:rPr>
        <w:t>های</w:t>
      </w:r>
      <w:r w:rsidRPr="005104A3">
        <w:rPr>
          <w:rFonts w:cs="B Zar"/>
          <w:b/>
          <w:bCs/>
          <w:rtl/>
          <w:lang w:bidi="fa-IR"/>
        </w:rPr>
        <w:t xml:space="preserve"> </w:t>
      </w:r>
      <w:r w:rsidRPr="005104A3">
        <w:rPr>
          <w:rFonts w:cs="B Zar" w:hint="cs"/>
          <w:b/>
          <w:bCs/>
          <w:rtl/>
          <w:lang w:bidi="fa-IR"/>
        </w:rPr>
        <w:t>فنی</w:t>
      </w:r>
    </w:p>
    <w:p w:rsidR="007C7B67" w:rsidRP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 w:rsidRPr="007C7B67">
        <w:rPr>
          <w:rFonts w:cs="B Zar" w:hint="cs"/>
          <w:rtl/>
          <w:lang w:bidi="fa-IR"/>
        </w:rPr>
        <w:t>فاکتورهای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کالیبراسیون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برای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بیش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از</w:t>
      </w:r>
      <w:r w:rsidRPr="007C7B67">
        <w:rPr>
          <w:rFonts w:cs="B Zar"/>
          <w:rtl/>
          <w:lang w:bidi="fa-IR"/>
        </w:rPr>
        <w:t xml:space="preserve"> 50</w:t>
      </w:r>
      <w:r w:rsidRPr="007C7B67">
        <w:rPr>
          <w:rFonts w:cs="B Zar" w:hint="cs"/>
          <w:rtl/>
          <w:lang w:bidi="fa-IR"/>
        </w:rPr>
        <w:t xml:space="preserve"> </w:t>
      </w:r>
      <w:r w:rsidR="005104A3">
        <w:rPr>
          <w:rFonts w:cs="B Zar" w:hint="cs"/>
          <w:rtl/>
          <w:lang w:bidi="fa-IR"/>
        </w:rPr>
        <w:t>نوکلویی</w:t>
      </w:r>
      <w:r w:rsidRPr="007C7B67">
        <w:rPr>
          <w:rFonts w:cs="B Zar" w:hint="cs"/>
          <w:rtl/>
          <w:lang w:bidi="fa-IR"/>
        </w:rPr>
        <w:t>دها</w:t>
      </w:r>
    </w:p>
    <w:p w:rsidR="007C7B67" w:rsidRP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 w:rsidRPr="007C7B67">
        <w:rPr>
          <w:rFonts w:cs="B Zar" w:hint="cs"/>
          <w:rtl/>
          <w:lang w:bidi="fa-IR"/>
        </w:rPr>
        <w:t>کالیبراسیون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با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توجه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به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استاندارد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/>
          <w:lang w:bidi="fa-IR"/>
        </w:rPr>
        <w:t>ISO 7503-1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یا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مربوط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به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فعالیت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در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منطقه</w:t>
      </w:r>
      <w:r w:rsidRPr="007C7B67">
        <w:rPr>
          <w:rFonts w:cs="B Zar"/>
          <w:rtl/>
          <w:lang w:bidi="fa-IR"/>
        </w:rPr>
        <w:t xml:space="preserve"> 100 </w:t>
      </w:r>
      <w:r w:rsidRPr="007C7B67">
        <w:rPr>
          <w:rFonts w:cs="B Zar" w:hint="cs"/>
          <w:rtl/>
          <w:lang w:bidi="fa-IR"/>
        </w:rPr>
        <w:t>سانتی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متر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مربع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قابل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انتخاب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است</w:t>
      </w:r>
      <w:r>
        <w:rPr>
          <w:rFonts w:cs="B Zar" w:hint="cs"/>
          <w:rtl/>
          <w:lang w:bidi="fa-IR"/>
        </w:rPr>
        <w:t xml:space="preserve"> .</w:t>
      </w:r>
    </w:p>
    <w:p w:rsidR="007C7B67" w:rsidRP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حفاظت از شبکه با انتقال بالا</w:t>
      </w:r>
    </w:p>
    <w:p w:rsidR="007C7B67" w:rsidRP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 w:rsidRPr="007C7B67">
        <w:rPr>
          <w:rFonts w:cs="B Zar" w:hint="cs"/>
          <w:rtl/>
          <w:lang w:bidi="fa-IR"/>
        </w:rPr>
        <w:t>آستانه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های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زنگ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قابل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تنظیم</w:t>
      </w:r>
    </w:p>
    <w:p w:rsidR="007C7B67" w:rsidRP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rtl/>
          <w:lang w:bidi="fa-IR"/>
        </w:rPr>
      </w:pPr>
      <w:r w:rsidRPr="007C7B67">
        <w:rPr>
          <w:rFonts w:cs="B Zar" w:hint="cs"/>
          <w:rtl/>
          <w:lang w:bidi="fa-IR"/>
        </w:rPr>
        <w:t>دزدگیر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 w:hint="cs"/>
          <w:rtl/>
          <w:lang w:bidi="fa-IR"/>
        </w:rPr>
        <w:t>صوتی</w:t>
      </w:r>
    </w:p>
    <w:p w:rsidR="007C7B67" w:rsidRDefault="007C7B67" w:rsidP="007C7B67">
      <w:pPr>
        <w:pStyle w:val="ListParagraph"/>
        <w:numPr>
          <w:ilvl w:val="0"/>
          <w:numId w:val="31"/>
        </w:numPr>
        <w:pBdr>
          <w:bottom w:val="single" w:sz="4" w:space="20" w:color="auto"/>
        </w:pBdr>
        <w:tabs>
          <w:tab w:val="left" w:pos="3507"/>
        </w:tabs>
        <w:bidi/>
        <w:jc w:val="both"/>
        <w:rPr>
          <w:rFonts w:cs="B Zar"/>
          <w:lang w:bidi="fa-IR"/>
        </w:rPr>
      </w:pPr>
      <w:r w:rsidRPr="007C7B67">
        <w:rPr>
          <w:rFonts w:cs="B Zar" w:hint="cs"/>
          <w:rtl/>
          <w:lang w:bidi="fa-IR"/>
        </w:rPr>
        <w:t>رابط</w:t>
      </w:r>
      <w:r w:rsidRPr="007C7B67">
        <w:rPr>
          <w:rFonts w:cs="B Zar"/>
          <w:rtl/>
          <w:lang w:bidi="fa-IR"/>
        </w:rPr>
        <w:t xml:space="preserve"> </w:t>
      </w:r>
      <w:r w:rsidRPr="007C7B67">
        <w:rPr>
          <w:rFonts w:cs="B Zar"/>
          <w:lang w:bidi="fa-IR"/>
        </w:rPr>
        <w:t>RS232</w:t>
      </w: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5104A3" w:rsidRDefault="005104A3" w:rsidP="005104A3">
      <w:pPr>
        <w:pBdr>
          <w:bottom w:val="single" w:sz="4" w:space="20" w:color="auto"/>
        </w:pBdr>
        <w:tabs>
          <w:tab w:val="left" w:pos="3507"/>
        </w:tabs>
        <w:bidi/>
        <w:ind w:left="360"/>
        <w:jc w:val="both"/>
        <w:rPr>
          <w:rFonts w:cs="B Zar"/>
          <w:rtl/>
          <w:lang w:bidi="fa-IR"/>
        </w:rPr>
      </w:pPr>
    </w:p>
    <w:p w:rsidR="001E1116" w:rsidRPr="005104A3" w:rsidRDefault="001E1116" w:rsidP="005104A3">
      <w:pPr>
        <w:tabs>
          <w:tab w:val="left" w:pos="1410"/>
        </w:tabs>
        <w:bidi/>
        <w:spacing w:after="160" w:line="259" w:lineRule="auto"/>
        <w:ind w:right="0"/>
        <w:rPr>
          <w:rFonts w:ascii="Calibri" w:eastAsia="Calibri" w:hAnsi="Calibri" w:cs="Arial"/>
          <w:sz w:val="22"/>
          <w:szCs w:val="22"/>
          <w:rtl/>
        </w:rPr>
      </w:pPr>
      <w:bookmarkStart w:id="0" w:name="_GoBack"/>
      <w:bookmarkEnd w:id="0"/>
    </w:p>
    <w:sectPr w:rsidR="001E1116" w:rsidRPr="005104A3" w:rsidSect="00635BE0">
      <w:headerReference w:type="even" r:id="rId17"/>
      <w:headerReference w:type="default" r:id="rId18"/>
      <w:footerReference w:type="default" r:id="rId19"/>
      <w:headerReference w:type="first" r:id="rId20"/>
      <w:pgSz w:w="12240" w:h="15840" w:code="1"/>
      <w:pgMar w:top="1560" w:right="1325" w:bottom="1440" w:left="1276" w:header="720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A14" w:rsidRDefault="007D5A14" w:rsidP="001C66AD">
      <w:pPr>
        <w:spacing w:after="0" w:line="240" w:lineRule="auto"/>
      </w:pPr>
      <w:r>
        <w:separator/>
      </w:r>
    </w:p>
  </w:endnote>
  <w:endnote w:type="continuationSeparator" w:id="0">
    <w:p w:rsidR="007D5A14" w:rsidRDefault="007D5A1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F8818521-4A78-44B1-A94D-CD03C57A32C3}"/>
    <w:embedBold r:id="rId2" w:fontKey="{D6B49E09-E51A-4BF3-BBB7-19EB46DAA517}"/>
    <w:embedItalic r:id="rId3" w:fontKey="{0F4A8888-CCAB-44A9-BB19-81F2D82AEA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032E578F-2669-4A81-B674-8D406EC7EF6A}"/>
    <w:embedBold r:id="rId5" w:fontKey="{2F6E90E5-AB30-4C3F-A2D4-D12A7FDA6A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C8DED2E-9681-414D-82A7-F0967E45E994}"/>
    <w:embedBold r:id="rId7" w:fontKey="{E8E8339F-F88B-472B-9E9A-8FF54565495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C1FAD243-4B2A-4005-8BD1-51B18ED57C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D2CADA5-1CAF-44A9-A61C-690F698062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A7A81F9F-E111-4D35-9610-9D938648691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0C32388-F566-4689-A098-4ED01C163E51}"/>
    <w:embedBold r:id="rId12" w:fontKey="{253AD4D8-5652-4A4E-B154-A97CF3EE91B2}"/>
  </w:font>
  <w:font w:name="B Tehran">
    <w:charset w:val="B2"/>
    <w:family w:val="auto"/>
    <w:pitch w:val="variable"/>
    <w:sig w:usb0="00002001" w:usb1="80000000" w:usb2="00000008" w:usb3="00000000" w:csb0="00000040" w:csb1="00000000"/>
    <w:embedRegular r:id="rId13" w:fontKey="{27509C20-5E81-4610-9077-0EC3862D6A0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F9" w:rsidRDefault="00C64815">
    <w:pPr>
      <w:pStyle w:val="Footer"/>
    </w:pPr>
    <w:r>
      <w:rPr>
        <w:rFonts w:cs="B Tehran" w:hint="cs"/>
        <w:noProof/>
        <w:color w:val="002060"/>
        <w:rtl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3B2F1EBF" wp14:editId="19BB6AB1">
              <wp:simplePos x="0" y="0"/>
              <wp:positionH relativeFrom="margin">
                <wp:posOffset>3790315</wp:posOffset>
              </wp:positionH>
              <wp:positionV relativeFrom="paragraph">
                <wp:posOffset>-409575</wp:posOffset>
              </wp:positionV>
              <wp:extent cx="3105150" cy="885825"/>
              <wp:effectExtent l="0" t="0" r="0" b="9525"/>
              <wp:wrapThrough wrapText="bothSides">
                <wp:wrapPolygon edited="0">
                  <wp:start x="0" y="0"/>
                  <wp:lineTo x="0" y="21368"/>
                  <wp:lineTo x="21467" y="21368"/>
                  <wp:lineTo x="21467" y="0"/>
                  <wp:lineTo x="0" y="0"/>
                </wp:wrapPolygon>
              </wp:wrapThrough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A69D6" w:rsidRPr="00603E65" w:rsidRDefault="003531D1" w:rsidP="00603E6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تهران، پاسداران، بوستان هفتم، پلاک 141- واحد4   </w:t>
                          </w:r>
                        </w:p>
                        <w:p w:rsidR="003531D1" w:rsidRPr="00603E65" w:rsidRDefault="003531D1" w:rsidP="00603E6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تلفن: 22</w:t>
                          </w:r>
                          <w:r w:rsidR="00C64815"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562615</w:t>
                          </w:r>
                          <w:r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-021 </w:t>
                          </w:r>
                          <w:r w:rsidR="00E52A92" w:rsidRPr="00603E65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lang w:bidi="fa-IR"/>
                            </w:rPr>
                            <w:t xml:space="preserve"> -</w:t>
                          </w:r>
                          <w:r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 فکس: 22585028-021</w:t>
                          </w:r>
                        </w:p>
                        <w:p w:rsidR="00ED6695" w:rsidRPr="00603E65" w:rsidRDefault="00026E69" w:rsidP="00603E65">
                          <w:pPr>
                            <w:bidi/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lang w:bidi="fa-IR"/>
                            </w:rPr>
                          </w:pPr>
                          <w:r w:rsidRPr="00603E65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تلفن همراه: 09128918276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1EB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98.45pt;margin-top:-32.25pt;width:244.5pt;height:69.7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" fillcolor="white [3201]" stroked="f" strokeweight=".5pt">
              <v:textbox>
                <w:txbxContent>
                  <w:p w:rsidR="00DA69D6" w:rsidRPr="00603E65" w:rsidRDefault="003531D1" w:rsidP="00603E65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تهران، پاسداران، بوستان هفتم، پلاک 141- واحد4   </w:t>
                    </w:r>
                  </w:p>
                  <w:p w:rsidR="003531D1" w:rsidRPr="00603E65" w:rsidRDefault="003531D1" w:rsidP="00603E65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تلفن: 22</w:t>
                    </w:r>
                    <w:r w:rsidR="00C64815"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562615</w:t>
                    </w:r>
                    <w:r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-021 </w:t>
                    </w:r>
                    <w:r w:rsidR="00E52A92" w:rsidRPr="00603E65">
                      <w:rPr>
                        <w:rFonts w:cs="B Nazanin"/>
                        <w:b/>
                        <w:bCs/>
                        <w:sz w:val="22"/>
                        <w:szCs w:val="22"/>
                        <w:lang w:bidi="fa-IR"/>
                      </w:rPr>
                      <w:t xml:space="preserve"> -</w:t>
                    </w:r>
                    <w:r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 فکس: 22585028-021</w:t>
                    </w:r>
                  </w:p>
                  <w:p w:rsidR="00ED6695" w:rsidRPr="00603E65" w:rsidRDefault="00026E69" w:rsidP="00603E65">
                    <w:pPr>
                      <w:bidi/>
                      <w:spacing w:line="240" w:lineRule="auto"/>
                      <w:rPr>
                        <w:rFonts w:cs="B Nazanin"/>
                        <w:b/>
                        <w:bCs/>
                        <w:sz w:val="22"/>
                        <w:szCs w:val="22"/>
                        <w:lang w:bidi="fa-IR"/>
                      </w:rPr>
                    </w:pPr>
                    <w:r w:rsidRPr="00603E65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تلفن همراه: 09128918276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95F1C">
      <w:rPr>
        <w:rFonts w:cs="B Tehran" w:hint="cs"/>
        <w:noProof/>
        <w:color w:val="002060"/>
        <w:rtl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5F8D1F5" wp14:editId="759B6CAE">
              <wp:simplePos x="0" y="0"/>
              <wp:positionH relativeFrom="margin">
                <wp:align>left</wp:align>
              </wp:positionH>
              <wp:positionV relativeFrom="paragraph">
                <wp:posOffset>-46355</wp:posOffset>
              </wp:positionV>
              <wp:extent cx="1595120" cy="942975"/>
              <wp:effectExtent l="0" t="0" r="5080" b="952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512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D6695" w:rsidRPr="00C27A43" w:rsidRDefault="00ED6695" w:rsidP="00C27A43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8D1F5" id="Text Box 15" o:spid="_x0000_s1029" type="#_x0000_t202" style="position:absolute;margin-left:0;margin-top:-3.65pt;width:125.6pt;height:74.25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" fillcolor="white [3201]" stroked="f" strokeweight=".5pt">
              <v:textbox>
                <w:txbxContent>
                  <w:p w:rsidR="00ED6695" w:rsidRPr="00C27A43" w:rsidRDefault="00ED6695" w:rsidP="00C27A43">
                    <w:pPr>
                      <w:spacing w:after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A14" w:rsidRDefault="007D5A14" w:rsidP="001C66AD">
      <w:pPr>
        <w:spacing w:after="0" w:line="240" w:lineRule="auto"/>
      </w:pPr>
      <w:r>
        <w:separator/>
      </w:r>
    </w:p>
  </w:footnote>
  <w:footnote w:type="continuationSeparator" w:id="0">
    <w:p w:rsidR="007D5A14" w:rsidRDefault="007D5A14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92" w:rsidRDefault="007D5A14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82329" o:spid="_x0000_s2051" type="#_x0000_t75" style="position:absolute;margin-left:0;margin-top:0;width:471.6pt;height:250.55pt;z-index:-251618304;mso-position-horizontal:center;mso-position-horizontal-relative:margin;mso-position-vertical:center;mso-position-vertical-relative:margin" o:allowincell="f">
          <v:imagedata r:id="rId1" o:title="RSD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EF3" w:rsidRDefault="0050497A" w:rsidP="002003D8">
    <w:pPr>
      <w:pStyle w:val="Header"/>
      <w:tabs>
        <w:tab w:val="clear" w:pos="4680"/>
        <w:tab w:val="clear" w:pos="9360"/>
        <w:tab w:val="left" w:pos="5763"/>
      </w:tabs>
      <w:bidi/>
      <w:spacing w:after="0" w:line="240" w:lineRule="auto"/>
      <w:rPr>
        <w:rFonts w:cs="B Nazanin"/>
        <w:bCs/>
        <w:noProof w:val="0"/>
        <w:color w:val="auto"/>
        <w:sz w:val="20"/>
        <w:szCs w:val="20"/>
        <w:rtl/>
        <w:lang w:bidi="fa-IR"/>
      </w:rPr>
    </w:pPr>
    <w:r w:rsidRPr="00FC22DC">
      <w:rPr>
        <w:rFonts w:cs="B Titr"/>
        <w:b w:val="0"/>
        <w:bCs/>
        <w:color w:val="auto"/>
        <w:sz w:val="36"/>
        <w:szCs w:val="32"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6B51906" wp14:editId="6C8DC01C">
              <wp:simplePos x="0" y="0"/>
              <wp:positionH relativeFrom="page">
                <wp:posOffset>-280035</wp:posOffset>
              </wp:positionH>
              <wp:positionV relativeFrom="paragraph">
                <wp:posOffset>-264160</wp:posOffset>
              </wp:positionV>
              <wp:extent cx="1676400" cy="9239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9D6" w:rsidRPr="0050497A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50497A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تاریخ: </w:t>
                          </w:r>
                        </w:p>
                        <w:p w:rsidR="00D51C20" w:rsidRPr="0050497A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lang w:bidi="fa-IR"/>
                            </w:rPr>
                          </w:pPr>
                          <w:r w:rsidRPr="0050497A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شماره: </w:t>
                          </w:r>
                        </w:p>
                        <w:p w:rsidR="00D51C20" w:rsidRPr="0050497A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50497A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پیوست: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519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05pt;margin-top:-20.8pt;width:132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" filled="f" stroked="f" strokeweight=".5pt">
              <v:textbox>
                <w:txbxContent>
                  <w:p w:rsidR="00DA69D6" w:rsidRPr="0050497A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50497A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تاریخ: </w:t>
                    </w:r>
                  </w:p>
                  <w:p w:rsidR="00D51C20" w:rsidRPr="0050497A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2"/>
                        <w:szCs w:val="22"/>
                        <w:lang w:bidi="fa-IR"/>
                      </w:rPr>
                    </w:pPr>
                    <w:r w:rsidRPr="0050497A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شماره: </w:t>
                    </w:r>
                  </w:p>
                  <w:p w:rsidR="00D51C20" w:rsidRPr="0050497A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50497A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پیوست: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B36BF">
      <w:rPr>
        <w:rFonts w:cs="B Nazanin"/>
        <w:bCs/>
        <w:color w:val="auto"/>
        <w:sz w:val="20"/>
        <w:szCs w:val="20"/>
      </w:rPr>
      <mc:AlternateContent>
        <mc:Choice Requires="wps">
          <w:drawing>
            <wp:anchor distT="320040" distB="320040" distL="320040" distR="320040" simplePos="0" relativeHeight="251705344" behindDoc="1" locked="0" layoutInCell="1" allowOverlap="1" wp14:anchorId="7294DBCD" wp14:editId="53C14174">
              <wp:simplePos x="0" y="0"/>
              <wp:positionH relativeFrom="margin">
                <wp:posOffset>1317625</wp:posOffset>
              </wp:positionH>
              <wp:positionV relativeFrom="margin">
                <wp:posOffset>-846455</wp:posOffset>
              </wp:positionV>
              <wp:extent cx="2971800" cy="982980"/>
              <wp:effectExtent l="0" t="0" r="0" b="762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36BF" w:rsidRPr="0050497A" w:rsidRDefault="001B36BF" w:rsidP="002003D8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color w:val="auto"/>
                              <w:sz w:val="36"/>
                              <w:szCs w:val="28"/>
                              <w:rtl/>
                            </w:rPr>
                          </w:pPr>
                          <w:r w:rsidRPr="0050497A"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44"/>
                              <w:szCs w:val="36"/>
                              <w:rtl/>
                              <w:lang w:bidi="fa-IR"/>
                            </w:rPr>
                            <w:t>شرکت</w:t>
                          </w:r>
                          <w:r w:rsidR="00635BE0" w:rsidRPr="0050497A"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="002003D8" w:rsidRPr="0050497A"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44"/>
                              <w:szCs w:val="36"/>
                              <w:rtl/>
                            </w:rPr>
                            <w:t xml:space="preserve"> پرتونگار شهاب</w:t>
                          </w:r>
                        </w:p>
                        <w:p w:rsidR="001B36BF" w:rsidRPr="001B36BF" w:rsidRDefault="001B36BF" w:rsidP="001B36BF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</w:pP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</w:rPr>
                            <w:t>سیستم های ایمنی و امنیتی</w:t>
                          </w:r>
                          <w:r w:rsidR="0034642C">
                            <w:rPr>
                              <w:rFonts w:cs="B Nazanin"/>
                              <w:color w:val="auto"/>
                            </w:rPr>
                            <w:t xml:space="preserve"> </w:t>
                          </w: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  <w:lang w:bidi="fa-IR"/>
                            </w:rPr>
                            <w:t>و</w:t>
                          </w:r>
                          <w:r w:rsidR="0034642C">
                            <w:rPr>
                              <w:rFonts w:cs="B Nazanin"/>
                              <w:color w:val="auto"/>
                              <w:lang w:bidi="fa-IR"/>
                            </w:rPr>
                            <w:t xml:space="preserve"> </w:t>
                          </w: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  <w:lang w:bidi="fa-IR"/>
                            </w:rPr>
                            <w:t>ابزار دقیق</w:t>
                          </w:r>
                          <w:r w:rsidRPr="001B36BF">
                            <w:rPr>
                              <w:rFonts w:cs="B Nazanin"/>
                              <w:color w:val="auto"/>
                            </w:rPr>
                            <w:t xml:space="preserve"> </w:t>
                          </w:r>
                        </w:p>
                        <w:p w:rsidR="001B36BF" w:rsidRPr="00FC22DC" w:rsidRDefault="001B36BF" w:rsidP="001B36BF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</w:pPr>
                        </w:p>
                        <w:p w:rsidR="001B36BF" w:rsidRPr="00943C49" w:rsidRDefault="001B36BF" w:rsidP="001B36BF">
                          <w:pPr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94DBCD" id="Text Box 47" o:spid="_x0000_s1027" type="#_x0000_t202" style="position:absolute;left:0;text-align:left;margin-left:103.75pt;margin-top:-66.65pt;width:234pt;height:77.4pt;z-index:-25161113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" filled="f" stroked="f" strokeweight=".5pt">
              <v:textbox inset="14.4pt,0,10.8pt,0">
                <w:txbxContent>
                  <w:p w:rsidR="001B36BF" w:rsidRPr="0050497A" w:rsidRDefault="001B36BF" w:rsidP="002003D8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Nazanin"/>
                        <w:color w:val="auto"/>
                        <w:sz w:val="36"/>
                        <w:szCs w:val="28"/>
                        <w:rtl/>
                      </w:rPr>
                    </w:pPr>
                    <w:r w:rsidRPr="0050497A">
                      <w:rPr>
                        <w:rFonts w:cs="B Titr" w:hint="cs"/>
                        <w:b w:val="0"/>
                        <w:bCs/>
                        <w:color w:val="auto"/>
                        <w:sz w:val="44"/>
                        <w:szCs w:val="36"/>
                        <w:rtl/>
                        <w:lang w:bidi="fa-IR"/>
                      </w:rPr>
                      <w:t>شرکت</w:t>
                    </w:r>
                    <w:r w:rsidR="00635BE0" w:rsidRPr="0050497A">
                      <w:rPr>
                        <w:rFonts w:cs="B Titr" w:hint="cs"/>
                        <w:b w:val="0"/>
                        <w:bCs/>
                        <w:color w:val="auto"/>
                        <w:sz w:val="44"/>
                        <w:szCs w:val="36"/>
                        <w:rtl/>
                      </w:rPr>
                      <w:t xml:space="preserve"> </w:t>
                    </w:r>
                    <w:r w:rsidR="002003D8" w:rsidRPr="0050497A">
                      <w:rPr>
                        <w:rFonts w:cs="B Titr" w:hint="cs"/>
                        <w:b w:val="0"/>
                        <w:bCs/>
                        <w:color w:val="auto"/>
                        <w:sz w:val="44"/>
                        <w:szCs w:val="36"/>
                        <w:rtl/>
                      </w:rPr>
                      <w:t xml:space="preserve"> پرتونگار شهاب</w:t>
                    </w:r>
                  </w:p>
                  <w:p w:rsidR="001B36BF" w:rsidRPr="001B36BF" w:rsidRDefault="001B36BF" w:rsidP="001B36BF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Nazanin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</w:pPr>
                    <w:r w:rsidRPr="001B36BF">
                      <w:rPr>
                        <w:rFonts w:cs="B Nazanin" w:hint="cs"/>
                        <w:color w:val="auto"/>
                        <w:rtl/>
                      </w:rPr>
                      <w:t>سیستم های ایمنی و امنیتی</w:t>
                    </w:r>
                    <w:r w:rsidR="0034642C">
                      <w:rPr>
                        <w:rFonts w:cs="B Nazanin"/>
                        <w:color w:val="auto"/>
                      </w:rPr>
                      <w:t xml:space="preserve"> </w:t>
                    </w:r>
                    <w:r w:rsidRPr="001B36BF">
                      <w:rPr>
                        <w:rFonts w:cs="B Nazanin" w:hint="cs"/>
                        <w:color w:val="auto"/>
                        <w:rtl/>
                        <w:lang w:bidi="fa-IR"/>
                      </w:rPr>
                      <w:t>و</w:t>
                    </w:r>
                    <w:r w:rsidR="0034642C">
                      <w:rPr>
                        <w:rFonts w:cs="B Nazanin"/>
                        <w:color w:val="auto"/>
                        <w:lang w:bidi="fa-IR"/>
                      </w:rPr>
                      <w:t xml:space="preserve"> </w:t>
                    </w:r>
                    <w:r w:rsidRPr="001B36BF">
                      <w:rPr>
                        <w:rFonts w:cs="B Nazanin" w:hint="cs"/>
                        <w:color w:val="auto"/>
                        <w:rtl/>
                        <w:lang w:bidi="fa-IR"/>
                      </w:rPr>
                      <w:t>ابزار دقیق</w:t>
                    </w:r>
                    <w:r w:rsidRPr="001B36BF">
                      <w:rPr>
                        <w:rFonts w:cs="B Nazanin"/>
                        <w:color w:val="auto"/>
                      </w:rPr>
                      <w:t xml:space="preserve"> </w:t>
                    </w:r>
                  </w:p>
                  <w:p w:rsidR="001B36BF" w:rsidRPr="00FC22DC" w:rsidRDefault="001B36BF" w:rsidP="001B36BF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Titr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</w:pPr>
                  </w:p>
                  <w:p w:rsidR="001B36BF" w:rsidRPr="00943C49" w:rsidRDefault="001B36BF" w:rsidP="001B36BF">
                    <w:pPr>
                      <w:rPr>
                        <w:color w:val="80808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cs="B Nazanin"/>
        <w:bCs/>
        <w:color w:val="auto"/>
        <w:sz w:val="20"/>
        <w:szCs w:val="20"/>
      </w:rPr>
      <w:drawing>
        <wp:anchor distT="0" distB="0" distL="114300" distR="114300" simplePos="0" relativeHeight="251706368" behindDoc="1" locked="0" layoutInCell="1" allowOverlap="1" wp14:anchorId="37F8F441" wp14:editId="64BF37C7">
          <wp:simplePos x="0" y="0"/>
          <wp:positionH relativeFrom="column">
            <wp:posOffset>5476240</wp:posOffset>
          </wp:positionH>
          <wp:positionV relativeFrom="paragraph">
            <wp:posOffset>-400050</wp:posOffset>
          </wp:positionV>
          <wp:extent cx="1441450" cy="1019175"/>
          <wp:effectExtent l="0" t="0" r="6350" b="9525"/>
          <wp:wrapTight wrapText="bothSides">
            <wp:wrapPolygon edited="0">
              <wp:start x="0" y="0"/>
              <wp:lineTo x="0" y="21398"/>
              <wp:lineTo x="21410" y="21398"/>
              <wp:lineTo x="2141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RADONIK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7250D" w:rsidRPr="001B36BF" w:rsidRDefault="002003D8" w:rsidP="002003D8">
    <w:pPr>
      <w:pStyle w:val="Header"/>
      <w:tabs>
        <w:tab w:val="clear" w:pos="4680"/>
        <w:tab w:val="clear" w:pos="9360"/>
        <w:tab w:val="left" w:pos="5655"/>
      </w:tabs>
      <w:bidi/>
      <w:spacing w:after="0" w:line="240" w:lineRule="auto"/>
      <w:rPr>
        <w:rFonts w:cs="B Nazanin"/>
        <w:bCs/>
        <w:noProof w:val="0"/>
        <w:color w:val="auto"/>
        <w:sz w:val="20"/>
        <w:szCs w:val="20"/>
        <w:lang w:bidi="fa-IR"/>
      </w:rPr>
    </w:pPr>
    <w:r w:rsidRPr="0050497A">
      <w:rPr>
        <w:rFonts w:cs="B Nazanin"/>
        <w:bCs/>
        <w:noProof w:val="0"/>
        <w:color w:val="auto"/>
        <w:szCs w:val="26"/>
        <w:rtl/>
        <w:lang w:bidi="fa-IR"/>
      </w:rPr>
      <w:tab/>
    </w:r>
    <w:r w:rsidRPr="0050497A">
      <w:rPr>
        <w:rFonts w:cs="B Nazanin"/>
        <w:bCs/>
        <w:noProof w:val="0"/>
        <w:color w:val="auto"/>
        <w:szCs w:val="26"/>
        <w:rtl/>
        <w:lang w:bidi="fa-IR"/>
      </w:rPr>
      <w:tab/>
    </w:r>
    <w:r w:rsidRPr="0050497A">
      <w:rPr>
        <w:rFonts w:cs="B Nazanin"/>
        <w:bCs/>
        <w:noProof w:val="0"/>
        <w:color w:val="auto"/>
        <w:szCs w:val="26"/>
        <w:rtl/>
        <w:lang w:bidi="fa-IR"/>
      </w:rPr>
      <w:tab/>
    </w:r>
    <w:r w:rsidR="00230C34" w:rsidRPr="0050497A">
      <w:rPr>
        <w:rFonts w:cs="B Nazanin" w:hint="cs"/>
        <w:bCs/>
        <w:noProof w:val="0"/>
        <w:color w:val="auto"/>
        <w:szCs w:val="26"/>
        <w:rtl/>
        <w:lang w:bidi="fa-IR"/>
      </w:rPr>
      <w:t xml:space="preserve">   </w:t>
    </w:r>
    <w:r w:rsidR="007D5A14">
      <w:rPr>
        <w:rFonts w:cs="B Nazanin"/>
        <w:bCs/>
        <w:noProof w:val="0"/>
        <w:color w:val="auto"/>
        <w:sz w:val="20"/>
        <w:szCs w:val="20"/>
        <w:lang w:bidi="fa-IR"/>
      </w:rPr>
      <w:pict>
        <v:rect id="_x0000_i1025" style="width:381.2pt;height:.05pt;flip:y" o:hrpct="987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92" w:rsidRDefault="007D5A14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82328" o:spid="_x0000_s2050" type="#_x0000_t75" style="position:absolute;margin-left:0;margin-top:0;width:471.6pt;height:250.55pt;z-index:-251619328;mso-position-horizontal:center;mso-position-horizontal-relative:margin;mso-position-vertical:center;mso-position-vertical-relative:margin" o:allowincell="f">
          <v:imagedata r:id="rId1" o:title="RSD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1747292"/>
    <w:multiLevelType w:val="hybridMultilevel"/>
    <w:tmpl w:val="07B27C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478B7"/>
    <w:multiLevelType w:val="hybridMultilevel"/>
    <w:tmpl w:val="69FA116A"/>
    <w:lvl w:ilvl="0" w:tplc="564E862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2A9F"/>
    <w:multiLevelType w:val="hybridMultilevel"/>
    <w:tmpl w:val="42B448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A2E09"/>
    <w:multiLevelType w:val="hybridMultilevel"/>
    <w:tmpl w:val="5CB62EB4"/>
    <w:lvl w:ilvl="0" w:tplc="31BA18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345548D"/>
    <w:multiLevelType w:val="hybridMultilevel"/>
    <w:tmpl w:val="A27E60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8C4DC2"/>
    <w:multiLevelType w:val="hybridMultilevel"/>
    <w:tmpl w:val="5C3C035C"/>
    <w:lvl w:ilvl="0" w:tplc="CDDAC18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71D24"/>
    <w:multiLevelType w:val="hybridMultilevel"/>
    <w:tmpl w:val="0C0EDBBA"/>
    <w:lvl w:ilvl="0" w:tplc="D7100FD6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E79EA"/>
    <w:multiLevelType w:val="hybridMultilevel"/>
    <w:tmpl w:val="B8227B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6117C4"/>
    <w:multiLevelType w:val="hybridMultilevel"/>
    <w:tmpl w:val="6B309472"/>
    <w:lvl w:ilvl="0" w:tplc="C2665F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3AC4B33"/>
    <w:multiLevelType w:val="hybridMultilevel"/>
    <w:tmpl w:val="AB020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9"/>
  </w:num>
  <w:num w:numId="7">
    <w:abstractNumId w:val="13"/>
  </w:num>
  <w:num w:numId="8">
    <w:abstractNumId w:val="17"/>
  </w:num>
  <w:num w:numId="9">
    <w:abstractNumId w:val="26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16"/>
  </w:num>
  <w:num w:numId="15">
    <w:abstractNumId w:val="15"/>
  </w:num>
  <w:num w:numId="16">
    <w:abstractNumId w:val="25"/>
  </w:num>
  <w:num w:numId="17">
    <w:abstractNumId w:val="8"/>
  </w:num>
  <w:num w:numId="18">
    <w:abstractNumId w:val="32"/>
  </w:num>
  <w:num w:numId="19">
    <w:abstractNumId w:val="27"/>
  </w:num>
  <w:num w:numId="20">
    <w:abstractNumId w:val="21"/>
  </w:num>
  <w:num w:numId="21">
    <w:abstractNumId w:val="31"/>
  </w:num>
  <w:num w:numId="22">
    <w:abstractNumId w:val="10"/>
  </w:num>
  <w:num w:numId="23">
    <w:abstractNumId w:val="0"/>
  </w:num>
  <w:num w:numId="24">
    <w:abstractNumId w:val="28"/>
  </w:num>
  <w:num w:numId="25">
    <w:abstractNumId w:val="4"/>
  </w:num>
  <w:num w:numId="26">
    <w:abstractNumId w:val="23"/>
  </w:num>
  <w:num w:numId="27">
    <w:abstractNumId w:val="3"/>
  </w:num>
  <w:num w:numId="28">
    <w:abstractNumId w:val="1"/>
  </w:num>
  <w:num w:numId="29">
    <w:abstractNumId w:val="30"/>
  </w:num>
  <w:num w:numId="30">
    <w:abstractNumId w:val="12"/>
  </w:num>
  <w:num w:numId="31">
    <w:abstractNumId w:val="9"/>
  </w:num>
  <w:num w:numId="32">
    <w:abstractNumId w:val="2"/>
  </w:num>
  <w:num w:numId="3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C20"/>
    <w:rsid w:val="00015FE4"/>
    <w:rsid w:val="00020F8E"/>
    <w:rsid w:val="00026E69"/>
    <w:rsid w:val="00034D01"/>
    <w:rsid w:val="00052382"/>
    <w:rsid w:val="0006568A"/>
    <w:rsid w:val="000668CE"/>
    <w:rsid w:val="00071B1F"/>
    <w:rsid w:val="00076F0F"/>
    <w:rsid w:val="00084253"/>
    <w:rsid w:val="000A4C48"/>
    <w:rsid w:val="000B1E43"/>
    <w:rsid w:val="000D1F49"/>
    <w:rsid w:val="000E0945"/>
    <w:rsid w:val="000E5699"/>
    <w:rsid w:val="00110709"/>
    <w:rsid w:val="00110CA9"/>
    <w:rsid w:val="00117ED3"/>
    <w:rsid w:val="001555EC"/>
    <w:rsid w:val="00160499"/>
    <w:rsid w:val="001632C0"/>
    <w:rsid w:val="001727CA"/>
    <w:rsid w:val="001A4DE9"/>
    <w:rsid w:val="001B0B3A"/>
    <w:rsid w:val="001B36BF"/>
    <w:rsid w:val="001C171C"/>
    <w:rsid w:val="001C66AD"/>
    <w:rsid w:val="001D38B2"/>
    <w:rsid w:val="001E1116"/>
    <w:rsid w:val="001E7FCD"/>
    <w:rsid w:val="001F3377"/>
    <w:rsid w:val="002003D8"/>
    <w:rsid w:val="002026ED"/>
    <w:rsid w:val="00230C34"/>
    <w:rsid w:val="00267F25"/>
    <w:rsid w:val="002A0B69"/>
    <w:rsid w:val="002C56E6"/>
    <w:rsid w:val="002D02FB"/>
    <w:rsid w:val="00300DDC"/>
    <w:rsid w:val="00327D63"/>
    <w:rsid w:val="0034642C"/>
    <w:rsid w:val="003531D1"/>
    <w:rsid w:val="00355ADA"/>
    <w:rsid w:val="00361E11"/>
    <w:rsid w:val="00397516"/>
    <w:rsid w:val="003A4B99"/>
    <w:rsid w:val="003D61F6"/>
    <w:rsid w:val="0040090B"/>
    <w:rsid w:val="004048D6"/>
    <w:rsid w:val="00433D57"/>
    <w:rsid w:val="00460DB9"/>
    <w:rsid w:val="00461C87"/>
    <w:rsid w:val="0046302A"/>
    <w:rsid w:val="00487D2D"/>
    <w:rsid w:val="004A4A60"/>
    <w:rsid w:val="004B6CFC"/>
    <w:rsid w:val="004D42C6"/>
    <w:rsid w:val="004D5D62"/>
    <w:rsid w:val="004D6BDE"/>
    <w:rsid w:val="004F7AEA"/>
    <w:rsid w:val="0050497A"/>
    <w:rsid w:val="00504AA9"/>
    <w:rsid w:val="005104A3"/>
    <w:rsid w:val="005112D0"/>
    <w:rsid w:val="00533D86"/>
    <w:rsid w:val="00543B54"/>
    <w:rsid w:val="00550C0D"/>
    <w:rsid w:val="00555681"/>
    <w:rsid w:val="00555C8E"/>
    <w:rsid w:val="00565507"/>
    <w:rsid w:val="00577E06"/>
    <w:rsid w:val="005A3BF7"/>
    <w:rsid w:val="005B018C"/>
    <w:rsid w:val="005F2035"/>
    <w:rsid w:val="005F7990"/>
    <w:rsid w:val="00600AC2"/>
    <w:rsid w:val="00603E65"/>
    <w:rsid w:val="00611B58"/>
    <w:rsid w:val="00622682"/>
    <w:rsid w:val="00631590"/>
    <w:rsid w:val="00635BE0"/>
    <w:rsid w:val="0063739C"/>
    <w:rsid w:val="00646C70"/>
    <w:rsid w:val="00676762"/>
    <w:rsid w:val="00691944"/>
    <w:rsid w:val="006A2090"/>
    <w:rsid w:val="006A36C2"/>
    <w:rsid w:val="006B248A"/>
    <w:rsid w:val="006D4EF3"/>
    <w:rsid w:val="006F3866"/>
    <w:rsid w:val="00700BB9"/>
    <w:rsid w:val="00703BBA"/>
    <w:rsid w:val="00727403"/>
    <w:rsid w:val="007466B2"/>
    <w:rsid w:val="00767CDE"/>
    <w:rsid w:val="00770F25"/>
    <w:rsid w:val="0077252B"/>
    <w:rsid w:val="0079709B"/>
    <w:rsid w:val="007B0A85"/>
    <w:rsid w:val="007B2E52"/>
    <w:rsid w:val="007C325B"/>
    <w:rsid w:val="007C6A52"/>
    <w:rsid w:val="007C7B67"/>
    <w:rsid w:val="007D5A14"/>
    <w:rsid w:val="007D7EBB"/>
    <w:rsid w:val="007F0721"/>
    <w:rsid w:val="0081049F"/>
    <w:rsid w:val="008119CC"/>
    <w:rsid w:val="00813BA7"/>
    <w:rsid w:val="00815D32"/>
    <w:rsid w:val="008170A9"/>
    <w:rsid w:val="0082043E"/>
    <w:rsid w:val="00827748"/>
    <w:rsid w:val="00831657"/>
    <w:rsid w:val="00836426"/>
    <w:rsid w:val="008600CF"/>
    <w:rsid w:val="00864FFB"/>
    <w:rsid w:val="00887A98"/>
    <w:rsid w:val="00895F1C"/>
    <w:rsid w:val="00896CAE"/>
    <w:rsid w:val="00897331"/>
    <w:rsid w:val="008D6BFE"/>
    <w:rsid w:val="008D783F"/>
    <w:rsid w:val="008E203A"/>
    <w:rsid w:val="0091229C"/>
    <w:rsid w:val="00915DC4"/>
    <w:rsid w:val="0092506A"/>
    <w:rsid w:val="00940E73"/>
    <w:rsid w:val="00943C49"/>
    <w:rsid w:val="00950D39"/>
    <w:rsid w:val="00965C21"/>
    <w:rsid w:val="009809E7"/>
    <w:rsid w:val="0098597D"/>
    <w:rsid w:val="00991FA9"/>
    <w:rsid w:val="009A4FE6"/>
    <w:rsid w:val="009B71B5"/>
    <w:rsid w:val="009B7205"/>
    <w:rsid w:val="009F49EA"/>
    <w:rsid w:val="009F619A"/>
    <w:rsid w:val="009F6DDE"/>
    <w:rsid w:val="00A03095"/>
    <w:rsid w:val="00A254B7"/>
    <w:rsid w:val="00A370A8"/>
    <w:rsid w:val="00A37900"/>
    <w:rsid w:val="00A43B86"/>
    <w:rsid w:val="00A6474F"/>
    <w:rsid w:val="00A73847"/>
    <w:rsid w:val="00A90467"/>
    <w:rsid w:val="00A92594"/>
    <w:rsid w:val="00A94A8D"/>
    <w:rsid w:val="00AB1CBF"/>
    <w:rsid w:val="00AF4C02"/>
    <w:rsid w:val="00B208D4"/>
    <w:rsid w:val="00B27589"/>
    <w:rsid w:val="00B478C7"/>
    <w:rsid w:val="00B7169E"/>
    <w:rsid w:val="00B7250D"/>
    <w:rsid w:val="00BD4753"/>
    <w:rsid w:val="00BD5CB1"/>
    <w:rsid w:val="00BE62EE"/>
    <w:rsid w:val="00C003BA"/>
    <w:rsid w:val="00C17CF9"/>
    <w:rsid w:val="00C23D8A"/>
    <w:rsid w:val="00C27A43"/>
    <w:rsid w:val="00C46878"/>
    <w:rsid w:val="00C56FA8"/>
    <w:rsid w:val="00C64815"/>
    <w:rsid w:val="00C82682"/>
    <w:rsid w:val="00C847C4"/>
    <w:rsid w:val="00CA5317"/>
    <w:rsid w:val="00CB4A51"/>
    <w:rsid w:val="00CB72D3"/>
    <w:rsid w:val="00CD06EB"/>
    <w:rsid w:val="00CD4532"/>
    <w:rsid w:val="00CD47B0"/>
    <w:rsid w:val="00CE6104"/>
    <w:rsid w:val="00CE7918"/>
    <w:rsid w:val="00CF1B89"/>
    <w:rsid w:val="00D05D0B"/>
    <w:rsid w:val="00D16163"/>
    <w:rsid w:val="00D37815"/>
    <w:rsid w:val="00D40A80"/>
    <w:rsid w:val="00D50B65"/>
    <w:rsid w:val="00D51C20"/>
    <w:rsid w:val="00D94E47"/>
    <w:rsid w:val="00DA69D6"/>
    <w:rsid w:val="00DB3FAD"/>
    <w:rsid w:val="00E52A92"/>
    <w:rsid w:val="00E54088"/>
    <w:rsid w:val="00E61C09"/>
    <w:rsid w:val="00E66C3D"/>
    <w:rsid w:val="00E76D1D"/>
    <w:rsid w:val="00EA5522"/>
    <w:rsid w:val="00EA7291"/>
    <w:rsid w:val="00EB263C"/>
    <w:rsid w:val="00EB3B58"/>
    <w:rsid w:val="00EC7359"/>
    <w:rsid w:val="00ED6695"/>
    <w:rsid w:val="00EE267C"/>
    <w:rsid w:val="00EE3054"/>
    <w:rsid w:val="00EF3674"/>
    <w:rsid w:val="00EF7701"/>
    <w:rsid w:val="00F00606"/>
    <w:rsid w:val="00F01256"/>
    <w:rsid w:val="00F4199C"/>
    <w:rsid w:val="00F470AA"/>
    <w:rsid w:val="00F70D7E"/>
    <w:rsid w:val="00F87690"/>
    <w:rsid w:val="00F93612"/>
    <w:rsid w:val="00FA62AE"/>
    <w:rsid w:val="00FC22DC"/>
    <w:rsid w:val="00FC2D00"/>
    <w:rsid w:val="00FC7475"/>
    <w:rsid w:val="00FD4FEA"/>
    <w:rsid w:val="00FE78A0"/>
    <w:rsid w:val="00F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6F3A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D6695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C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93612"/>
    <w:pPr>
      <w:spacing w:after="0" w:line="240" w:lineRule="auto"/>
    </w:pPr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720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FF62E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%20computer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C7CAC3-3E06-4D0F-83A1-7E3B3B62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2021-02-24T06:14:00Z</dcterms:created>
  <dcterms:modified xsi:type="dcterms:W3CDTF">2021-04-05T07:31:00Z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